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03DC9A" w14:textId="28EBBE85" w:rsidR="0063697E" w:rsidRPr="0063697E" w:rsidRDefault="0063697E" w:rsidP="0063697E">
      <w:pPr>
        <w:jc w:val="center"/>
        <w:rPr>
          <w:b/>
          <w:i/>
        </w:rPr>
      </w:pPr>
      <w:r w:rsidRPr="0063697E">
        <w:rPr>
          <w:b/>
          <w:noProof/>
          <w:color w:val="0000FF"/>
          <w:lang w:eastAsia="en-GB"/>
        </w:rPr>
        <w:drawing>
          <wp:anchor distT="0" distB="0" distL="114300" distR="114300" simplePos="0" relativeHeight="251661312" behindDoc="1" locked="0" layoutInCell="1" allowOverlap="1" wp14:anchorId="420B5549" wp14:editId="77877198">
            <wp:simplePos x="0" y="0"/>
            <wp:positionH relativeFrom="column">
              <wp:posOffset>4904740</wp:posOffset>
            </wp:positionH>
            <wp:positionV relativeFrom="paragraph">
              <wp:posOffset>56515</wp:posOffset>
            </wp:positionV>
            <wp:extent cx="1114425" cy="1114425"/>
            <wp:effectExtent l="0" t="0" r="9525" b="9525"/>
            <wp:wrapNone/>
            <wp:docPr id="2" name="irc_mi" descr="http://images.clipartpanda.com/religion-clipart-zyikpMecE.jpe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religion-clipart-zyikpMecE.jpe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7E">
        <w:rPr>
          <w:b/>
          <w:i/>
        </w:rPr>
        <w:t>“Why do you look for the living among the dead?</w:t>
      </w:r>
    </w:p>
    <w:p w14:paraId="413D80D0" w14:textId="104101B9" w:rsidR="0063697E" w:rsidRPr="0063697E" w:rsidRDefault="0063697E" w:rsidP="0063697E">
      <w:pPr>
        <w:jc w:val="center"/>
        <w:rPr>
          <w:b/>
          <w:i/>
        </w:rPr>
      </w:pPr>
      <w:r w:rsidRPr="0063697E">
        <w:rPr>
          <w:b/>
          <w:i/>
        </w:rPr>
        <w:t>He is not here. He has risen!”</w:t>
      </w:r>
    </w:p>
    <w:p w14:paraId="221DD672" w14:textId="6DB8A190" w:rsidR="0063697E" w:rsidRDefault="0063697E" w:rsidP="0063697E">
      <w:pPr>
        <w:jc w:val="center"/>
        <w:rPr>
          <w:i/>
        </w:rPr>
      </w:pPr>
      <w:r>
        <w:rPr>
          <w:i/>
        </w:rPr>
        <w:t>Luke 24</w:t>
      </w:r>
    </w:p>
    <w:p w14:paraId="6F8379B6" w14:textId="6B9B6D90" w:rsidR="0063697E" w:rsidRDefault="0063697E"/>
    <w:p w14:paraId="5F1AFC75" w14:textId="77777777" w:rsidR="0063697E" w:rsidRDefault="0063697E"/>
    <w:p w14:paraId="29540B1E" w14:textId="77777777" w:rsidR="0063697E" w:rsidRDefault="0063697E"/>
    <w:p w14:paraId="09612EBA" w14:textId="72CE2C05" w:rsidR="0063697E" w:rsidRDefault="0063697E">
      <w:r>
        <w:t>18</w:t>
      </w:r>
      <w:r w:rsidRPr="0063697E">
        <w:rPr>
          <w:vertAlign w:val="superscript"/>
        </w:rPr>
        <w:t>th</w:t>
      </w:r>
      <w:r>
        <w:t xml:space="preserve"> March 2016</w:t>
      </w:r>
    </w:p>
    <w:p w14:paraId="704A3F01" w14:textId="77777777" w:rsidR="0063697E" w:rsidRDefault="0063697E"/>
    <w:p w14:paraId="48C9222D" w14:textId="77777777" w:rsidR="00DA2A00" w:rsidRDefault="00DA2A00">
      <w:r>
        <w:t>Dear parents,</w:t>
      </w:r>
    </w:p>
    <w:p w14:paraId="6730EC57" w14:textId="77777777" w:rsidR="00DA2A00" w:rsidRDefault="00DA2A00"/>
    <w:p w14:paraId="5AE7B732" w14:textId="77777777" w:rsidR="00DA2A00" w:rsidRDefault="00DA2A00">
      <w:r>
        <w:t>We've almost finished another term! I trust you will all have a lovely Easter break with family and friends.</w:t>
      </w:r>
    </w:p>
    <w:p w14:paraId="066BE118" w14:textId="7FDB6A76" w:rsidR="00DA2A00" w:rsidRDefault="00DA2A00"/>
    <w:p w14:paraId="66B1F5C8" w14:textId="0B1BCC3A" w:rsidR="005C3BCA" w:rsidRDefault="00DA2A00">
      <w:r>
        <w:t xml:space="preserve">Our last day of school is </w:t>
      </w:r>
      <w:r w:rsidRPr="0063697E">
        <w:rPr>
          <w:b/>
          <w:u w:val="single"/>
        </w:rPr>
        <w:t>Tuesday 22</w:t>
      </w:r>
      <w:r w:rsidRPr="0063697E">
        <w:rPr>
          <w:b/>
          <w:u w:val="single"/>
          <w:vertAlign w:val="superscript"/>
        </w:rPr>
        <w:t>nd</w:t>
      </w:r>
      <w:r w:rsidRPr="0063697E">
        <w:rPr>
          <w:b/>
          <w:u w:val="single"/>
        </w:rPr>
        <w:t xml:space="preserve"> March</w:t>
      </w:r>
      <w:r w:rsidR="005C3BCA" w:rsidRPr="0063697E">
        <w:rPr>
          <w:b/>
          <w:u w:val="single"/>
        </w:rPr>
        <w:t xml:space="preserve"> and school will close at 12.00pm for all pupils</w:t>
      </w:r>
      <w:r w:rsidR="005C3BCA">
        <w:t xml:space="preserve">. Our first day back to school in the summer term is </w:t>
      </w:r>
      <w:r w:rsidR="0063697E" w:rsidRPr="0063697E">
        <w:rPr>
          <w:b/>
          <w:u w:val="single"/>
        </w:rPr>
        <w:t>Monday 4</w:t>
      </w:r>
      <w:r w:rsidR="0063697E" w:rsidRPr="0063697E">
        <w:rPr>
          <w:b/>
          <w:u w:val="single"/>
          <w:vertAlign w:val="superscript"/>
        </w:rPr>
        <w:t>th</w:t>
      </w:r>
      <w:r w:rsidR="0063697E" w:rsidRPr="0063697E">
        <w:rPr>
          <w:b/>
          <w:u w:val="single"/>
        </w:rPr>
        <w:t xml:space="preserve"> April.</w:t>
      </w:r>
    </w:p>
    <w:p w14:paraId="318CEA30" w14:textId="2E61923B" w:rsidR="005C3BCA" w:rsidRDefault="005C3BCA"/>
    <w:p w14:paraId="563CA287" w14:textId="35D62BFB" w:rsidR="0063697E" w:rsidRPr="0063697E" w:rsidRDefault="0063697E">
      <w:pPr>
        <w:rPr>
          <w:b/>
          <w:u w:val="single"/>
        </w:rPr>
      </w:pPr>
      <w:r w:rsidRPr="0063697E">
        <w:rPr>
          <w:b/>
          <w:u w:val="single"/>
        </w:rPr>
        <w:t>Sport Relief Non-Uniform Day</w:t>
      </w:r>
    </w:p>
    <w:p w14:paraId="6F33EB48" w14:textId="1318AC48" w:rsidR="0063697E" w:rsidRDefault="0063697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A70FF1" wp14:editId="3495F729">
            <wp:simplePos x="0" y="0"/>
            <wp:positionH relativeFrom="column">
              <wp:posOffset>5295900</wp:posOffset>
            </wp:positionH>
            <wp:positionV relativeFrom="paragraph">
              <wp:posOffset>142875</wp:posOffset>
            </wp:positionV>
            <wp:extent cx="1176655" cy="1190625"/>
            <wp:effectExtent l="0" t="0" r="4445" b="9525"/>
            <wp:wrapTight wrapText="bothSides">
              <wp:wrapPolygon edited="0">
                <wp:start x="0" y="0"/>
                <wp:lineTo x="0" y="21427"/>
                <wp:lineTo x="21332" y="21427"/>
                <wp:lineTo x="213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5" t="10166" r="18641" b="10232"/>
                    <a:stretch/>
                  </pic:blipFill>
                  <pic:spPr bwMode="auto">
                    <a:xfrm>
                      <a:off x="0" y="0"/>
                      <a:ext cx="117665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706B8" w14:textId="4CDE9C22" w:rsidR="00DA2A00" w:rsidRDefault="00423202">
      <w:r>
        <w:t>We’d like to support the work of sport relief by holding a ‘RED’</w:t>
      </w:r>
      <w:r w:rsidR="006025AD">
        <w:t xml:space="preserve"> non-uniform day</w:t>
      </w:r>
      <w:r w:rsidR="0063697E">
        <w:t xml:space="preserve"> on the last day of term</w:t>
      </w:r>
      <w:r w:rsidR="006025AD">
        <w:t xml:space="preserve">. The children just need to wear as much red clothing as they can, and bring a small donation towards Sport Relief. The children will have the opportunity to play a few games with Stephen Beattie from </w:t>
      </w:r>
      <w:proofErr w:type="spellStart"/>
      <w:r w:rsidR="006025AD">
        <w:t>Tetsu</w:t>
      </w:r>
      <w:proofErr w:type="spellEnd"/>
      <w:r w:rsidR="006025AD">
        <w:t xml:space="preserve"> Judo on Tuesday</w:t>
      </w:r>
      <w:r w:rsidR="00DA053E">
        <w:t>, so please bear that in mind when you are choosing the clothing.</w:t>
      </w:r>
    </w:p>
    <w:p w14:paraId="5BA69278" w14:textId="302E1DA6" w:rsidR="00DA053E" w:rsidRDefault="00DA053E"/>
    <w:p w14:paraId="699DB32C" w14:textId="727506B6" w:rsidR="00DA053E" w:rsidRPr="0063697E" w:rsidRDefault="00DA053E">
      <w:pPr>
        <w:rPr>
          <w:b/>
          <w:u w:val="single"/>
        </w:rPr>
      </w:pPr>
      <w:r w:rsidRPr="0063697E">
        <w:rPr>
          <w:b/>
          <w:u w:val="single"/>
        </w:rPr>
        <w:t>World War II exhibition</w:t>
      </w:r>
    </w:p>
    <w:p w14:paraId="58A1B7D9" w14:textId="3F6066B5" w:rsidR="00DA053E" w:rsidRDefault="00DA053E"/>
    <w:p w14:paraId="19061385" w14:textId="73D15512" w:rsidR="00381E7B" w:rsidRDefault="00DA053E">
      <w:r>
        <w:t xml:space="preserve">The P6/7 class have been studying World War II </w:t>
      </w:r>
      <w:r w:rsidR="00533992">
        <w:t>as their topic this term. As part of this, each child has created a model air-raid shelter</w:t>
      </w:r>
      <w:r w:rsidR="005A10EB">
        <w:t xml:space="preserve"> as a home project. We have been amazed by the children’s efforts and we'd love you all to have the opportunity to see this wonderful work. We plan to </w:t>
      </w:r>
      <w:r w:rsidR="00817023">
        <w:t>set up the assembly hall as an exhibition this Monday 21</w:t>
      </w:r>
      <w:r w:rsidR="00817023" w:rsidRPr="00817023">
        <w:rPr>
          <w:vertAlign w:val="superscript"/>
        </w:rPr>
        <w:t>st</w:t>
      </w:r>
      <w:r w:rsidR="00817023">
        <w:t xml:space="preserve"> March</w:t>
      </w:r>
      <w:r w:rsidR="00B7482E">
        <w:t>. Parents and friends are very welcome</w:t>
      </w:r>
      <w:r w:rsidR="00B33C2E">
        <w:t xml:space="preserve"> to </w:t>
      </w:r>
      <w:r w:rsidR="00B7482E">
        <w:t xml:space="preserve">come in </w:t>
      </w:r>
      <w:r w:rsidR="001462A2">
        <w:t xml:space="preserve">to </w:t>
      </w:r>
      <w:r w:rsidR="00B33C2E">
        <w:t>view the exhibition at 2.00</w:t>
      </w:r>
      <w:r w:rsidR="00B7482E">
        <w:t>pm</w:t>
      </w:r>
      <w:r w:rsidR="00B33C2E">
        <w:t xml:space="preserve"> pickup time and again at 3</w:t>
      </w:r>
      <w:r w:rsidR="00B7482E">
        <w:t xml:space="preserve">.00pm. </w:t>
      </w:r>
      <w:r w:rsidR="00CB7E43">
        <w:t>There might even be a cup of te</w:t>
      </w:r>
      <w:r w:rsidR="00AC20CD">
        <w:t>a…</w:t>
      </w:r>
    </w:p>
    <w:p w14:paraId="402C3196" w14:textId="1FB4F7EA" w:rsidR="00381E7B" w:rsidRDefault="0063697E" w:rsidP="00381E7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5E3D7C" wp14:editId="7C9789AC">
            <wp:simplePos x="0" y="0"/>
            <wp:positionH relativeFrom="column">
              <wp:posOffset>122555</wp:posOffset>
            </wp:positionH>
            <wp:positionV relativeFrom="paragraph">
              <wp:posOffset>232410</wp:posOffset>
            </wp:positionV>
            <wp:extent cx="6362700" cy="15570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2" r="900" b="37110"/>
                    <a:stretch/>
                  </pic:blipFill>
                  <pic:spPr bwMode="auto">
                    <a:xfrm>
                      <a:off x="0" y="0"/>
                      <a:ext cx="636270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94386" w14:textId="77777777" w:rsidR="00381E7B" w:rsidRDefault="00381E7B" w:rsidP="00381E7B"/>
    <w:p w14:paraId="611E44ED" w14:textId="77777777" w:rsidR="00381E7B" w:rsidRPr="00E832C3" w:rsidRDefault="00381E7B" w:rsidP="00381E7B">
      <w:pPr>
        <w:rPr>
          <w:b/>
          <w:u w:val="single"/>
        </w:rPr>
      </w:pPr>
      <w:r w:rsidRPr="00E832C3">
        <w:rPr>
          <w:b/>
          <w:u w:val="single"/>
        </w:rPr>
        <w:t xml:space="preserve">School Milk </w:t>
      </w:r>
    </w:p>
    <w:p w14:paraId="0264C960" w14:textId="77777777" w:rsidR="00381E7B" w:rsidRDefault="00381E7B" w:rsidP="00381E7B">
      <w:bookmarkStart w:id="0" w:name="_GoBack"/>
      <w:bookmarkEnd w:id="0"/>
    </w:p>
    <w:p w14:paraId="18D03D21" w14:textId="10D72895" w:rsidR="00381E7B" w:rsidRDefault="00381E7B" w:rsidP="00381E7B">
      <w:r>
        <w:t xml:space="preserve">The </w:t>
      </w:r>
      <w:r w:rsidR="00520CA0">
        <w:t>cost of school milk for the summer term is</w:t>
      </w:r>
      <w:r>
        <w:t xml:space="preserve"> £11.00</w:t>
      </w:r>
      <w:r w:rsidR="00520CA0">
        <w:t xml:space="preserve">. </w:t>
      </w:r>
      <w:r w:rsidR="00482812">
        <w:t>Please send this to the school office no later than Friday 8</w:t>
      </w:r>
      <w:r w:rsidR="00482812" w:rsidRPr="00482812">
        <w:rPr>
          <w:vertAlign w:val="superscript"/>
        </w:rPr>
        <w:t>th</w:t>
      </w:r>
      <w:r w:rsidR="00482812">
        <w:t xml:space="preserve"> April. </w:t>
      </w:r>
    </w:p>
    <w:p w14:paraId="607BFDED" w14:textId="38AD00FD" w:rsidR="00E64B52" w:rsidRDefault="00E64B52" w:rsidP="00381E7B"/>
    <w:p w14:paraId="5392900C" w14:textId="1BA67001" w:rsidR="00E64B52" w:rsidRDefault="009941E5" w:rsidP="00381E7B">
      <w:r>
        <w:t>Yours sincerely,</w:t>
      </w:r>
    </w:p>
    <w:p w14:paraId="26B2279D" w14:textId="77777777" w:rsidR="009941E5" w:rsidRDefault="009941E5" w:rsidP="00381E7B"/>
    <w:p w14:paraId="7FDAAB4E" w14:textId="77777777" w:rsidR="009941E5" w:rsidRDefault="009941E5" w:rsidP="00381E7B"/>
    <w:p w14:paraId="4E17F20F" w14:textId="48CEF7BA" w:rsidR="009941E5" w:rsidRDefault="009941E5" w:rsidP="00381E7B">
      <w:r>
        <w:t>M Beattie</w:t>
      </w:r>
    </w:p>
    <w:p w14:paraId="1CFB9B60" w14:textId="2444EABD" w:rsidR="00381E7B" w:rsidRPr="00381E7B" w:rsidRDefault="009941E5" w:rsidP="0063697E">
      <w:r>
        <w:t>Principal</w:t>
      </w:r>
    </w:p>
    <w:p w14:paraId="239263F4" w14:textId="77777777" w:rsidR="00381E7B" w:rsidRPr="00381E7B" w:rsidRDefault="00381E7B" w:rsidP="00381E7B"/>
    <w:p w14:paraId="2B57B116" w14:textId="77777777" w:rsidR="00381E7B" w:rsidRPr="00381E7B" w:rsidRDefault="00381E7B" w:rsidP="00381E7B"/>
    <w:p w14:paraId="29CFE9E6" w14:textId="77777777" w:rsidR="00381E7B" w:rsidRPr="00381E7B" w:rsidRDefault="00381E7B" w:rsidP="00381E7B"/>
    <w:p w14:paraId="27DAFD4D" w14:textId="77777777" w:rsidR="00381E7B" w:rsidRPr="00381E7B" w:rsidRDefault="00381E7B" w:rsidP="00381E7B"/>
    <w:p w14:paraId="4A73F041" w14:textId="77777777" w:rsidR="00381E7B" w:rsidRPr="00381E7B" w:rsidRDefault="00381E7B" w:rsidP="00381E7B"/>
    <w:p w14:paraId="6A957791" w14:textId="77777777" w:rsidR="00381E7B" w:rsidRPr="00381E7B" w:rsidRDefault="00381E7B" w:rsidP="00381E7B"/>
    <w:p w14:paraId="775D4325" w14:textId="5CD4CBA6" w:rsidR="005A10EB" w:rsidRPr="00381E7B" w:rsidRDefault="005A10EB" w:rsidP="00381E7B"/>
    <w:sectPr w:rsidR="005A10EB" w:rsidRPr="00381E7B" w:rsidSect="0063697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00"/>
    <w:rsid w:val="001462A2"/>
    <w:rsid w:val="0016596F"/>
    <w:rsid w:val="001B0C1A"/>
    <w:rsid w:val="0024069F"/>
    <w:rsid w:val="00381E7B"/>
    <w:rsid w:val="00423202"/>
    <w:rsid w:val="00482812"/>
    <w:rsid w:val="004A3915"/>
    <w:rsid w:val="00520CA0"/>
    <w:rsid w:val="00533992"/>
    <w:rsid w:val="00566C82"/>
    <w:rsid w:val="005A10EB"/>
    <w:rsid w:val="005C3BCA"/>
    <w:rsid w:val="005C5450"/>
    <w:rsid w:val="005E0872"/>
    <w:rsid w:val="006025AD"/>
    <w:rsid w:val="0063697E"/>
    <w:rsid w:val="0081481D"/>
    <w:rsid w:val="00817023"/>
    <w:rsid w:val="008231C5"/>
    <w:rsid w:val="009941E5"/>
    <w:rsid w:val="009D0425"/>
    <w:rsid w:val="00A3376C"/>
    <w:rsid w:val="00AC20CD"/>
    <w:rsid w:val="00B0698A"/>
    <w:rsid w:val="00B33C2E"/>
    <w:rsid w:val="00B7482E"/>
    <w:rsid w:val="00BB1836"/>
    <w:rsid w:val="00CB1EB8"/>
    <w:rsid w:val="00CB7E43"/>
    <w:rsid w:val="00DA053E"/>
    <w:rsid w:val="00DA2A00"/>
    <w:rsid w:val="00E64B52"/>
    <w:rsid w:val="00E832C3"/>
    <w:rsid w:val="00EB6058"/>
    <w:rsid w:val="00FA7F13"/>
    <w:rsid w:val="00FE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9E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google.co.uk/url?sa=i&amp;rct=j&amp;q=&amp;esrc=s&amp;source=images&amp;cd=&amp;cad=rja&amp;uact=8&amp;ved=0ahUKEwiSwYvlm8rLAhUDWRQKHSSbAsMQjRwIBw&amp;url=http://www.clipartpanda.com/categories/cross-clipart-black-and-white&amp;bvm=bv.117218890,d.d24&amp;psig=AFQjCNHqiiwcUM7Spa8JLESeUHqflxP-5g&amp;ust=145838986891532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12902D31</Template>
  <TotalTime>1</TotalTime>
  <Pages>2</Pages>
  <Words>229</Words>
  <Characters>1309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Beattie</dc:creator>
  <cp:lastModifiedBy>M Beattie</cp:lastModifiedBy>
  <cp:revision>2</cp:revision>
  <cp:lastPrinted>2016-03-18T12:32:00Z</cp:lastPrinted>
  <dcterms:created xsi:type="dcterms:W3CDTF">2016-03-18T15:56:00Z</dcterms:created>
  <dcterms:modified xsi:type="dcterms:W3CDTF">2016-03-18T15:56:00Z</dcterms:modified>
</cp:coreProperties>
</file>